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906" w:type="pct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281"/>
        <w:gridCol w:w="993"/>
        <w:gridCol w:w="2631"/>
        <w:gridCol w:w="210"/>
        <w:gridCol w:w="551"/>
        <w:gridCol w:w="208"/>
        <w:gridCol w:w="369"/>
        <w:gridCol w:w="4535"/>
      </w:tblGrid>
      <w:tr w:rsidR="00D30B90" w:rsidRPr="00C9238F" w14:paraId="78E5673A" w14:textId="77777777" w:rsidTr="005C74FC">
        <w:trPr>
          <w:trHeight w:val="504"/>
        </w:trPr>
        <w:tc>
          <w:tcPr>
            <w:tcW w:w="578" w:type="pct"/>
            <w:vAlign w:val="bottom"/>
          </w:tcPr>
          <w:p w14:paraId="7A3B453F" w14:textId="6595B7A3" w:rsidR="00C9238F" w:rsidRPr="00BA2FB6" w:rsidRDefault="00C30F8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</w:tc>
        <w:tc>
          <w:tcPr>
            <w:tcW w:w="4422" w:type="pct"/>
            <w:gridSpan w:val="8"/>
            <w:tcBorders>
              <w:bottom w:val="single" w:sz="4" w:space="0" w:color="auto"/>
            </w:tcBorders>
            <w:vAlign w:val="bottom"/>
          </w:tcPr>
          <w:p w14:paraId="4EDC6A43" w14:textId="77777777" w:rsidR="00C9238F" w:rsidRPr="00BA2FB6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D30B90" w:rsidRPr="00C9238F" w14:paraId="564AC4C5" w14:textId="77777777" w:rsidTr="005C74FC">
        <w:sdt>
          <w:sdtPr>
            <w:rPr>
              <w:sz w:val="24"/>
              <w:szCs w:val="24"/>
            </w:rPr>
            <w:id w:val="572943512"/>
            <w:placeholder>
              <w:docPart w:val="F9E53B8EB7EC462596E59A70FBDB81EB"/>
            </w:placeholder>
            <w:temporary/>
            <w:showingPlcHdr/>
            <w15:appearance w15:val="hidden"/>
          </w:sdtPr>
          <w:sdtContent>
            <w:tc>
              <w:tcPr>
                <w:tcW w:w="578" w:type="pct"/>
                <w:vAlign w:val="bottom"/>
              </w:tcPr>
              <w:p w14:paraId="2945036C" w14:textId="77777777" w:rsidR="00C9238F" w:rsidRPr="00BA2FB6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BA2FB6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4422" w:type="pct"/>
            <w:gridSpan w:val="8"/>
            <w:tcBorders>
              <w:bottom w:val="single" w:sz="4" w:space="0" w:color="auto"/>
            </w:tcBorders>
            <w:vAlign w:val="bottom"/>
          </w:tcPr>
          <w:p w14:paraId="57A0FE5B" w14:textId="77777777" w:rsidR="00C9238F" w:rsidRPr="00BA2FB6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1473A0" w:rsidRPr="00C9238F" w14:paraId="2BEC8F2A" w14:textId="77777777" w:rsidTr="005C74FC">
        <w:tc>
          <w:tcPr>
            <w:tcW w:w="578" w:type="pct"/>
            <w:vAlign w:val="bottom"/>
          </w:tcPr>
          <w:p w14:paraId="0D6B9FFF" w14:textId="6B32C8F6" w:rsidR="001473A0" w:rsidRPr="00BA2FB6" w:rsidRDefault="001473A0" w:rsidP="00576892">
            <w:pPr>
              <w:spacing w:before="24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Post Code</w:t>
            </w:r>
          </w:p>
        </w:tc>
        <w:tc>
          <w:tcPr>
            <w:tcW w:w="4422" w:type="pct"/>
            <w:gridSpan w:val="8"/>
            <w:tcBorders>
              <w:bottom w:val="single" w:sz="4" w:space="0" w:color="auto"/>
            </w:tcBorders>
            <w:vAlign w:val="bottom"/>
          </w:tcPr>
          <w:p w14:paraId="74E5B8B9" w14:textId="77777777" w:rsidR="001473A0" w:rsidRPr="00BA2FB6" w:rsidRDefault="001473A0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89447A" w:rsidRPr="00C9238F" w14:paraId="4B2AAF63" w14:textId="77777777" w:rsidTr="005C74FC">
        <w:sdt>
          <w:sdtPr>
            <w:rPr>
              <w:sz w:val="24"/>
              <w:szCs w:val="24"/>
            </w:rPr>
            <w:id w:val="83577009"/>
            <w:placeholder>
              <w:docPart w:val="67D3CC71674042C98074B6D36F089B79"/>
            </w:placeholder>
            <w:temporary/>
            <w:showingPlcHdr/>
            <w15:appearance w15:val="hidden"/>
          </w:sdtPr>
          <w:sdtContent>
            <w:tc>
              <w:tcPr>
                <w:tcW w:w="705" w:type="pct"/>
                <w:gridSpan w:val="2"/>
                <w:vAlign w:val="bottom"/>
              </w:tcPr>
              <w:p w14:paraId="1E5C4724" w14:textId="3A95DC01" w:rsidR="001473A0" w:rsidRPr="00BA2FB6" w:rsidRDefault="001473A0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BA2FB6">
                  <w:rPr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1639" w:type="pct"/>
            <w:gridSpan w:val="2"/>
            <w:tcBorders>
              <w:bottom w:val="single" w:sz="4" w:space="0" w:color="auto"/>
            </w:tcBorders>
            <w:vAlign w:val="bottom"/>
          </w:tcPr>
          <w:p w14:paraId="1806B478" w14:textId="34DD06D7" w:rsidR="001473A0" w:rsidRPr="00BA2FB6" w:rsidRDefault="001473A0" w:rsidP="00576892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38" w:type="pct"/>
            <w:gridSpan w:val="3"/>
            <w:vAlign w:val="bottom"/>
          </w:tcPr>
          <w:p w14:paraId="54461E75" w14:textId="41152F9A" w:rsidR="001473A0" w:rsidRPr="00BA2FB6" w:rsidRDefault="001473A0" w:rsidP="00576892">
            <w:pPr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Mobile</w:t>
            </w:r>
          </w:p>
        </w:tc>
        <w:tc>
          <w:tcPr>
            <w:tcW w:w="2217" w:type="pct"/>
            <w:gridSpan w:val="2"/>
            <w:tcBorders>
              <w:bottom w:val="single" w:sz="4" w:space="0" w:color="auto"/>
            </w:tcBorders>
            <w:vAlign w:val="bottom"/>
          </w:tcPr>
          <w:p w14:paraId="210B578E" w14:textId="77777777" w:rsidR="001473A0" w:rsidRPr="00BA2FB6" w:rsidRDefault="001473A0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D30B90" w:rsidRPr="00C9238F" w14:paraId="5D308E72" w14:textId="77777777" w:rsidTr="005C74FC">
        <w:sdt>
          <w:sdtPr>
            <w:rPr>
              <w:sz w:val="24"/>
              <w:szCs w:val="24"/>
            </w:rPr>
            <w:id w:val="-965116832"/>
            <w:placeholder>
              <w:docPart w:val="7CDCFEE8AC444BF6BF9D69863CE27F65"/>
            </w:placeholder>
            <w:temporary/>
            <w:showingPlcHdr/>
            <w15:appearance w15:val="hidden"/>
          </w:sdtPr>
          <w:sdtContent>
            <w:tc>
              <w:tcPr>
                <w:tcW w:w="578" w:type="pct"/>
                <w:vAlign w:val="bottom"/>
              </w:tcPr>
              <w:p w14:paraId="3F9749C6" w14:textId="77777777" w:rsidR="00C9238F" w:rsidRPr="00BA2FB6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BA2FB6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4422" w:type="pct"/>
            <w:gridSpan w:val="8"/>
            <w:tcBorders>
              <w:bottom w:val="single" w:sz="4" w:space="0" w:color="auto"/>
            </w:tcBorders>
            <w:vAlign w:val="bottom"/>
          </w:tcPr>
          <w:p w14:paraId="29F5FE7B" w14:textId="77777777" w:rsidR="00C9238F" w:rsidRPr="00BA2FB6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726FDE" w:rsidRPr="00C9238F" w14:paraId="68A80C27" w14:textId="77777777" w:rsidTr="005C74FC">
        <w:tc>
          <w:tcPr>
            <w:tcW w:w="1154" w:type="pct"/>
            <w:gridSpan w:val="3"/>
            <w:vAlign w:val="bottom"/>
          </w:tcPr>
          <w:p w14:paraId="327E3566" w14:textId="77777777" w:rsidR="00D30B90" w:rsidRPr="00BA2FB6" w:rsidRDefault="00D30B90" w:rsidP="00576892">
            <w:pPr>
              <w:spacing w:before="24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Purpose of Booking</w:t>
            </w:r>
          </w:p>
        </w:tc>
        <w:tc>
          <w:tcPr>
            <w:tcW w:w="3846" w:type="pct"/>
            <w:gridSpan w:val="6"/>
            <w:tcBorders>
              <w:bottom w:val="single" w:sz="4" w:space="0" w:color="auto"/>
            </w:tcBorders>
            <w:vAlign w:val="bottom"/>
          </w:tcPr>
          <w:p w14:paraId="5B6FBCBA" w14:textId="1B0A976B" w:rsidR="00D30B90" w:rsidRPr="00BA2FB6" w:rsidRDefault="00D30B90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C9238F" w:rsidRPr="00C9238F" w14:paraId="68D78B79" w14:textId="77777777" w:rsidTr="005C74FC">
        <w:trPr>
          <w:trHeight w:val="523"/>
        </w:trPr>
        <w:tc>
          <w:tcPr>
            <w:tcW w:w="5000" w:type="pct"/>
            <w:gridSpan w:val="9"/>
            <w:vAlign w:val="bottom"/>
          </w:tcPr>
          <w:p w14:paraId="11E7132E" w14:textId="2BDC5A52" w:rsidR="00C9238F" w:rsidRPr="00BA2FB6" w:rsidRDefault="00896CB3" w:rsidP="00576892">
            <w:pPr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Accommodation Required:</w:t>
            </w:r>
          </w:p>
        </w:tc>
      </w:tr>
      <w:tr w:rsidR="001473A0" w:rsidRPr="00C9238F" w14:paraId="6F3398CA" w14:textId="77777777" w:rsidTr="005C74FC">
        <w:tc>
          <w:tcPr>
            <w:tcW w:w="578" w:type="pct"/>
            <w:vAlign w:val="bottom"/>
          </w:tcPr>
          <w:sdt>
            <w:sdtPr>
              <w:rPr>
                <w:sz w:val="24"/>
                <w:szCs w:val="24"/>
              </w:rPr>
              <w:id w:val="13325702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0E90E7" w14:textId="171638C6" w:rsidR="00C9238F" w:rsidRPr="00BA2FB6" w:rsidRDefault="00522455" w:rsidP="001473A0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422" w:type="pct"/>
            <w:gridSpan w:val="8"/>
            <w:vAlign w:val="bottom"/>
          </w:tcPr>
          <w:p w14:paraId="39D9AFA1" w14:textId="42E0D851" w:rsidR="00C9238F" w:rsidRPr="00BA2FB6" w:rsidRDefault="00896CB3" w:rsidP="00576892">
            <w:pPr>
              <w:spacing w:before="12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Main Hall</w:t>
            </w:r>
            <w:r w:rsidR="00A324B8">
              <w:rPr>
                <w:sz w:val="24"/>
                <w:szCs w:val="24"/>
              </w:rPr>
              <w:t xml:space="preserve"> </w:t>
            </w:r>
          </w:p>
        </w:tc>
      </w:tr>
      <w:tr w:rsidR="001473A0" w:rsidRPr="00C9238F" w14:paraId="2D736D23" w14:textId="77777777" w:rsidTr="005C74FC">
        <w:tc>
          <w:tcPr>
            <w:tcW w:w="578" w:type="pct"/>
            <w:vAlign w:val="bottom"/>
          </w:tcPr>
          <w:sdt>
            <w:sdtPr>
              <w:rPr>
                <w:sz w:val="24"/>
                <w:szCs w:val="24"/>
              </w:rPr>
              <w:id w:val="9709477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796D67" w14:textId="4837B2A3" w:rsidR="00C9238F" w:rsidRPr="00BA2FB6" w:rsidRDefault="00522455" w:rsidP="001473A0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422" w:type="pct"/>
            <w:gridSpan w:val="8"/>
            <w:vAlign w:val="bottom"/>
          </w:tcPr>
          <w:p w14:paraId="3266D12D" w14:textId="46D763BB" w:rsidR="00C9238F" w:rsidRPr="00BA2FB6" w:rsidRDefault="00896CB3" w:rsidP="00576892">
            <w:pPr>
              <w:spacing w:before="12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Kitchen</w:t>
            </w:r>
            <w:r w:rsidR="00A324B8">
              <w:rPr>
                <w:sz w:val="24"/>
                <w:szCs w:val="24"/>
              </w:rPr>
              <w:t xml:space="preserve"> </w:t>
            </w:r>
          </w:p>
        </w:tc>
      </w:tr>
      <w:tr w:rsidR="001473A0" w:rsidRPr="00C9238F" w14:paraId="5D5BC473" w14:textId="77777777" w:rsidTr="005C74FC">
        <w:tc>
          <w:tcPr>
            <w:tcW w:w="578" w:type="pct"/>
            <w:vAlign w:val="bottom"/>
          </w:tcPr>
          <w:sdt>
            <w:sdtPr>
              <w:rPr>
                <w:sz w:val="24"/>
                <w:szCs w:val="24"/>
              </w:rPr>
              <w:id w:val="-4447714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02E9DA0" w14:textId="5BBD6B67" w:rsidR="00C9238F" w:rsidRPr="00BA2FB6" w:rsidRDefault="00522455" w:rsidP="001473A0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422" w:type="pct"/>
            <w:gridSpan w:val="8"/>
            <w:vAlign w:val="bottom"/>
          </w:tcPr>
          <w:p w14:paraId="5761C8A8" w14:textId="5019E1A3" w:rsidR="00C9238F" w:rsidRPr="00BA2FB6" w:rsidRDefault="00896CB3" w:rsidP="00576892">
            <w:pPr>
              <w:spacing w:before="12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Heating</w:t>
            </w:r>
            <w:r w:rsidR="00A324B8">
              <w:rPr>
                <w:sz w:val="24"/>
                <w:szCs w:val="24"/>
              </w:rPr>
              <w:t xml:space="preserve"> </w:t>
            </w:r>
          </w:p>
        </w:tc>
      </w:tr>
      <w:tr w:rsidR="001473A0" w:rsidRPr="00C9238F" w14:paraId="153D185B" w14:textId="77777777" w:rsidTr="005C74FC">
        <w:tc>
          <w:tcPr>
            <w:tcW w:w="578" w:type="pct"/>
            <w:vAlign w:val="bottom"/>
          </w:tcPr>
          <w:sdt>
            <w:sdtPr>
              <w:rPr>
                <w:sz w:val="24"/>
                <w:szCs w:val="24"/>
              </w:rPr>
              <w:id w:val="-724291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8C4D71" w14:textId="0091ABF3" w:rsidR="00C9238F" w:rsidRPr="00BA2FB6" w:rsidRDefault="00522455" w:rsidP="001473A0">
                <w:pPr>
                  <w:spacing w:before="12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422" w:type="pct"/>
            <w:gridSpan w:val="8"/>
            <w:vAlign w:val="bottom"/>
          </w:tcPr>
          <w:p w14:paraId="35839D7A" w14:textId="0BF208DA" w:rsidR="00C9238F" w:rsidRPr="00BA2FB6" w:rsidRDefault="00896CB3" w:rsidP="00576892">
            <w:pPr>
              <w:spacing w:before="12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Committee Room</w:t>
            </w:r>
            <w:r w:rsidR="00A324B8">
              <w:rPr>
                <w:sz w:val="24"/>
                <w:szCs w:val="24"/>
              </w:rPr>
              <w:t xml:space="preserve"> </w:t>
            </w:r>
          </w:p>
        </w:tc>
      </w:tr>
      <w:tr w:rsidR="0089447A" w:rsidRPr="00C9238F" w14:paraId="7B1931F3" w14:textId="77777777" w:rsidTr="005C74FC">
        <w:tc>
          <w:tcPr>
            <w:tcW w:w="1154" w:type="pct"/>
            <w:gridSpan w:val="3"/>
            <w:vAlign w:val="bottom"/>
          </w:tcPr>
          <w:p w14:paraId="1BBDA371" w14:textId="1DAA868A" w:rsidR="001473A0" w:rsidRPr="00BA2FB6" w:rsidRDefault="001473A0" w:rsidP="00576892">
            <w:pPr>
              <w:spacing w:before="24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Date Required</w:t>
            </w:r>
          </w:p>
        </w:tc>
        <w:tc>
          <w:tcPr>
            <w:tcW w:w="3846" w:type="pct"/>
            <w:gridSpan w:val="6"/>
            <w:tcBorders>
              <w:bottom w:val="single" w:sz="4" w:space="0" w:color="auto"/>
            </w:tcBorders>
            <w:vAlign w:val="bottom"/>
          </w:tcPr>
          <w:p w14:paraId="0567D313" w14:textId="5CA98B30" w:rsidR="001473A0" w:rsidRPr="00BA2FB6" w:rsidRDefault="001473A0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89447A" w:rsidRPr="00C9238F" w14:paraId="141AF084" w14:textId="77777777" w:rsidTr="005C74FC">
        <w:tc>
          <w:tcPr>
            <w:tcW w:w="1154" w:type="pct"/>
            <w:gridSpan w:val="3"/>
            <w:vAlign w:val="bottom"/>
          </w:tcPr>
          <w:p w14:paraId="7A77B053" w14:textId="31F814C8" w:rsidR="0089447A" w:rsidRPr="00BA2FB6" w:rsidRDefault="0089447A" w:rsidP="00576892">
            <w:pPr>
              <w:spacing w:before="12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 xml:space="preserve">Time Required From </w:t>
            </w:r>
          </w:p>
        </w:tc>
        <w:tc>
          <w:tcPr>
            <w:tcW w:w="1534" w:type="pct"/>
            <w:gridSpan w:val="3"/>
            <w:tcBorders>
              <w:bottom w:val="single" w:sz="4" w:space="0" w:color="auto"/>
            </w:tcBorders>
            <w:vAlign w:val="bottom"/>
          </w:tcPr>
          <w:p w14:paraId="542B2997" w14:textId="77777777" w:rsidR="0089447A" w:rsidRPr="00BA2FB6" w:rsidRDefault="0089447A" w:rsidP="00576892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261" w:type="pct"/>
            <w:gridSpan w:val="2"/>
            <w:vAlign w:val="bottom"/>
          </w:tcPr>
          <w:p w14:paraId="15922537" w14:textId="3BAAE563" w:rsidR="0089447A" w:rsidRPr="00BA2FB6" w:rsidRDefault="0089447A" w:rsidP="0089447A">
            <w:pPr>
              <w:spacing w:before="240"/>
              <w:rPr>
                <w:sz w:val="24"/>
                <w:szCs w:val="24"/>
              </w:rPr>
            </w:pPr>
            <w:r w:rsidRPr="00BA2FB6">
              <w:rPr>
                <w:sz w:val="24"/>
                <w:szCs w:val="24"/>
              </w:rPr>
              <w:t>To:</w:t>
            </w:r>
          </w:p>
        </w:tc>
        <w:tc>
          <w:tcPr>
            <w:tcW w:w="20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B1A530" w14:textId="52335008" w:rsidR="0089447A" w:rsidRPr="00BA2FB6" w:rsidRDefault="0089447A" w:rsidP="00576892">
            <w:pPr>
              <w:spacing w:before="120"/>
              <w:rPr>
                <w:sz w:val="24"/>
                <w:szCs w:val="24"/>
              </w:rPr>
            </w:pPr>
          </w:p>
        </w:tc>
      </w:tr>
      <w:tr w:rsidR="005B3AC4" w:rsidRPr="00C9238F" w14:paraId="2297D86D" w14:textId="77777777" w:rsidTr="005C74FC">
        <w:trPr>
          <w:trHeight w:val="70"/>
        </w:trPr>
        <w:tc>
          <w:tcPr>
            <w:tcW w:w="1154" w:type="pct"/>
            <w:gridSpan w:val="3"/>
            <w:vAlign w:val="bottom"/>
          </w:tcPr>
          <w:p w14:paraId="2B9C026B" w14:textId="01DBFBF0" w:rsidR="00BA2FB6" w:rsidRPr="005C74FC" w:rsidRDefault="003570F7" w:rsidP="00576892">
            <w:pPr>
              <w:spacing w:before="240"/>
              <w:rPr>
                <w:sz w:val="2"/>
                <w:szCs w:val="2"/>
              </w:rPr>
            </w:pPr>
            <w:r w:rsidRPr="005C74FC">
              <w:rPr>
                <w:sz w:val="2"/>
                <w:szCs w:val="2"/>
              </w:rPr>
              <w:t>f</w:t>
            </w:r>
          </w:p>
        </w:tc>
        <w:tc>
          <w:tcPr>
            <w:tcW w:w="3846" w:type="pct"/>
            <w:gridSpan w:val="6"/>
            <w:vAlign w:val="bottom"/>
          </w:tcPr>
          <w:p w14:paraId="1B157E38" w14:textId="77777777" w:rsidR="00BA2FB6" w:rsidRPr="005C74FC" w:rsidRDefault="00BA2FB6" w:rsidP="00576892">
            <w:pPr>
              <w:spacing w:before="240"/>
              <w:rPr>
                <w:sz w:val="2"/>
                <w:szCs w:val="2"/>
              </w:rPr>
            </w:pPr>
          </w:p>
        </w:tc>
      </w:tr>
      <w:tr w:rsidR="001473A0" w:rsidRPr="00C9238F" w14:paraId="0C837128" w14:textId="77777777" w:rsidTr="005C74FC">
        <w:tc>
          <w:tcPr>
            <w:tcW w:w="1154" w:type="pct"/>
            <w:gridSpan w:val="3"/>
            <w:vAlign w:val="bottom"/>
          </w:tcPr>
          <w:p w14:paraId="6889B5C4" w14:textId="5AF291D1" w:rsidR="00C9238F" w:rsidRPr="00BA2FB6" w:rsidRDefault="00C30F8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personally undertake:</w:t>
            </w:r>
          </w:p>
        </w:tc>
        <w:tc>
          <w:tcPr>
            <w:tcW w:w="3846" w:type="pct"/>
            <w:gridSpan w:val="6"/>
            <w:vAlign w:val="bottom"/>
          </w:tcPr>
          <w:p w14:paraId="060F1ACA" w14:textId="77777777" w:rsidR="00C9238F" w:rsidRPr="00BA2FB6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726FDE" w:rsidRPr="00C9238F" w14:paraId="389882EE" w14:textId="77777777" w:rsidTr="005C74FC">
        <w:tc>
          <w:tcPr>
            <w:tcW w:w="578" w:type="pct"/>
            <w:vAlign w:val="bottom"/>
          </w:tcPr>
          <w:sdt>
            <w:sdtPr>
              <w:rPr>
                <w:sz w:val="24"/>
                <w:szCs w:val="24"/>
              </w:rPr>
              <w:id w:val="-18192566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5B978E" w14:textId="320F755D" w:rsidR="00C30F81" w:rsidRPr="00BA2FB6" w:rsidRDefault="00522455" w:rsidP="001B0397">
                <w:pPr>
                  <w:spacing w:before="24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861" w:type="pct"/>
            <w:gridSpan w:val="4"/>
            <w:vAlign w:val="bottom"/>
          </w:tcPr>
          <w:p w14:paraId="2998C0BB" w14:textId="65EE2121" w:rsidR="00C30F81" w:rsidRPr="00BA2FB6" w:rsidRDefault="00C30F8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pay the letting charge of</w:t>
            </w:r>
          </w:p>
        </w:tc>
        <w:tc>
          <w:tcPr>
            <w:tcW w:w="2561" w:type="pct"/>
            <w:gridSpan w:val="4"/>
            <w:tcBorders>
              <w:bottom w:val="single" w:sz="4" w:space="0" w:color="auto"/>
            </w:tcBorders>
            <w:vAlign w:val="bottom"/>
          </w:tcPr>
          <w:p w14:paraId="64269E6C" w14:textId="4FC0ACCF" w:rsidR="00C30F81" w:rsidRPr="00BA2FB6" w:rsidRDefault="00C30F8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</w:t>
            </w:r>
          </w:p>
        </w:tc>
      </w:tr>
      <w:tr w:rsidR="001473A0" w:rsidRPr="00C9238F" w14:paraId="629644B4" w14:textId="77777777" w:rsidTr="005C74FC">
        <w:tc>
          <w:tcPr>
            <w:tcW w:w="578" w:type="pct"/>
            <w:vAlign w:val="bottom"/>
          </w:tcPr>
          <w:sdt>
            <w:sdtPr>
              <w:rPr>
                <w:sz w:val="24"/>
                <w:szCs w:val="24"/>
              </w:rPr>
              <w:id w:val="-21078004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7CC8A4" w14:textId="2C690D35" w:rsidR="00C30F81" w:rsidRPr="00BA2FB6" w:rsidRDefault="00522455" w:rsidP="001B0397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422" w:type="pct"/>
            <w:gridSpan w:val="8"/>
            <w:vAlign w:val="bottom"/>
          </w:tcPr>
          <w:p w14:paraId="349566D2" w14:textId="0CE22389" w:rsidR="00C30F81" w:rsidRPr="00BA2FB6" w:rsidRDefault="00C30F81" w:rsidP="005768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abide by the terms and conditions in the Church Centre Hire Booklet</w:t>
            </w:r>
          </w:p>
        </w:tc>
      </w:tr>
      <w:tr w:rsidR="001473A0" w:rsidRPr="00C9238F" w14:paraId="4E4F3A08" w14:textId="77777777" w:rsidTr="005C74FC">
        <w:trPr>
          <w:trHeight w:val="517"/>
        </w:trPr>
        <w:tc>
          <w:tcPr>
            <w:tcW w:w="578" w:type="pct"/>
            <w:vAlign w:val="center"/>
          </w:tcPr>
          <w:sdt>
            <w:sdtPr>
              <w:rPr>
                <w:sz w:val="24"/>
                <w:szCs w:val="24"/>
              </w:rPr>
              <w:id w:val="-597955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D692FE" w14:textId="70C5842B" w:rsidR="008B0E32" w:rsidRPr="00BA2FB6" w:rsidRDefault="00522455" w:rsidP="003570F7">
                <w:pPr>
                  <w:spacing w:before="480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4422" w:type="pct"/>
            <w:gridSpan w:val="8"/>
            <w:vAlign w:val="bottom"/>
          </w:tcPr>
          <w:p w14:paraId="77D1FFCC" w14:textId="305B110D" w:rsidR="008B0E32" w:rsidRPr="00BA2FB6" w:rsidRDefault="001B0397" w:rsidP="001B0397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pay the balance of the hire charge</w:t>
            </w:r>
            <w:r w:rsidR="003570F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collect the key prior to the booking and return the key afterwards </w:t>
            </w:r>
          </w:p>
        </w:tc>
      </w:tr>
      <w:tr w:rsidR="00726FDE" w:rsidRPr="00C9238F" w14:paraId="1E4F477F" w14:textId="77777777" w:rsidTr="005C74FC">
        <w:trPr>
          <w:trHeight w:val="517"/>
        </w:trPr>
        <w:tc>
          <w:tcPr>
            <w:tcW w:w="578" w:type="pct"/>
            <w:vAlign w:val="bottom"/>
          </w:tcPr>
          <w:p w14:paraId="73096EC4" w14:textId="51777D44" w:rsidR="001B0397" w:rsidRPr="00BA2FB6" w:rsidRDefault="003504C8" w:rsidP="00726FDE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</w:t>
            </w:r>
          </w:p>
        </w:tc>
        <w:tc>
          <w:tcPr>
            <w:tcW w:w="4422" w:type="pct"/>
            <w:gridSpan w:val="8"/>
            <w:tcBorders>
              <w:bottom w:val="single" w:sz="4" w:space="0" w:color="auto"/>
            </w:tcBorders>
            <w:vAlign w:val="bottom"/>
          </w:tcPr>
          <w:p w14:paraId="4BEB5601" w14:textId="77777777" w:rsidR="001B0397" w:rsidRDefault="001B0397" w:rsidP="00726FDE">
            <w:pPr>
              <w:spacing w:before="120"/>
              <w:rPr>
                <w:sz w:val="24"/>
                <w:szCs w:val="24"/>
              </w:rPr>
            </w:pPr>
          </w:p>
        </w:tc>
      </w:tr>
      <w:tr w:rsidR="00726FDE" w:rsidRPr="00C9238F" w14:paraId="5A2339DC" w14:textId="77777777" w:rsidTr="005C74FC">
        <w:trPr>
          <w:trHeight w:val="417"/>
        </w:trPr>
        <w:tc>
          <w:tcPr>
            <w:tcW w:w="578" w:type="pct"/>
            <w:vAlign w:val="bottom"/>
          </w:tcPr>
          <w:p w14:paraId="08E9BE4C" w14:textId="6950EA1B" w:rsidR="003504C8" w:rsidRDefault="003504C8" w:rsidP="00726FDE">
            <w:pPr>
              <w:spacing w:before="120"/>
              <w:rPr>
                <w:sz w:val="24"/>
                <w:szCs w:val="24"/>
              </w:rPr>
            </w:pPr>
            <w:r w:rsidRPr="008C1E7A">
              <w:rPr>
                <w:sz w:val="24"/>
                <w:szCs w:val="24"/>
              </w:rPr>
              <w:t>Date</w:t>
            </w:r>
          </w:p>
        </w:tc>
        <w:tc>
          <w:tcPr>
            <w:tcW w:w="4422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362482" w14:textId="77777777" w:rsidR="003504C8" w:rsidRPr="005C74FC" w:rsidRDefault="003504C8" w:rsidP="00726FDE">
            <w:pPr>
              <w:spacing w:before="120"/>
              <w:rPr>
                <w:sz w:val="20"/>
                <w:szCs w:val="20"/>
              </w:rPr>
            </w:pPr>
          </w:p>
        </w:tc>
      </w:tr>
    </w:tbl>
    <w:p w14:paraId="507227BC" w14:textId="277A7967" w:rsidR="00C9238F" w:rsidRPr="00FF7FCB" w:rsidRDefault="00C9238F" w:rsidP="00AF6BFE">
      <w:pPr>
        <w:pStyle w:val="NoSpacing"/>
        <w:rPr>
          <w:sz w:val="8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0"/>
        <w:gridCol w:w="2409"/>
        <w:gridCol w:w="5391"/>
      </w:tblGrid>
      <w:tr w:rsidR="00726FDE" w14:paraId="1AEF7015" w14:textId="77777777" w:rsidTr="00A6176F"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48ABB1" w14:textId="201AE80C" w:rsidR="00726FDE" w:rsidRPr="008C1E7A" w:rsidRDefault="00726FDE" w:rsidP="00726FDE">
            <w:pPr>
              <w:pStyle w:val="NoSpacing"/>
              <w:rPr>
                <w:sz w:val="24"/>
                <w:szCs w:val="40"/>
              </w:rPr>
            </w:pPr>
            <w:r>
              <w:rPr>
                <w:sz w:val="24"/>
                <w:szCs w:val="24"/>
              </w:rPr>
              <w:t>Payment Methods:</w:t>
            </w:r>
          </w:p>
        </w:tc>
      </w:tr>
      <w:tr w:rsidR="00726FDE" w14:paraId="00B581DB" w14:textId="77777777" w:rsidTr="00522455">
        <w:trPr>
          <w:trHeight w:val="31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sdt>
            <w:sdtPr>
              <w:rPr>
                <w:sz w:val="24"/>
                <w:szCs w:val="24"/>
              </w:rPr>
              <w:id w:val="-521551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FA1A13" w14:textId="1614B72E" w:rsidR="00726FDE" w:rsidRPr="008C1E7A" w:rsidRDefault="00522455" w:rsidP="00726FDE">
                <w:pPr>
                  <w:pStyle w:val="NoSpacing"/>
                  <w:jc w:val="center"/>
                  <w:rPr>
                    <w:sz w:val="24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138E9449" w14:textId="320F720D" w:rsidR="00726FDE" w:rsidRPr="008C1E7A" w:rsidRDefault="00726FDE" w:rsidP="00726FDE">
            <w:pPr>
              <w:pStyle w:val="NoSpacing"/>
              <w:rPr>
                <w:sz w:val="24"/>
                <w:szCs w:val="40"/>
              </w:rPr>
            </w:pPr>
            <w:r w:rsidRPr="008C1E7A">
              <w:rPr>
                <w:sz w:val="24"/>
                <w:szCs w:val="40"/>
              </w:rPr>
              <w:t xml:space="preserve">Cheques </w:t>
            </w:r>
            <w:r>
              <w:rPr>
                <w:sz w:val="24"/>
                <w:szCs w:val="40"/>
              </w:rPr>
              <w:t>(</w:t>
            </w:r>
            <w:r w:rsidRPr="008C1E7A">
              <w:rPr>
                <w:sz w:val="24"/>
                <w:szCs w:val="40"/>
              </w:rPr>
              <w:t>payable to</w:t>
            </w:r>
            <w:r>
              <w:rPr>
                <w:sz w:val="24"/>
                <w:szCs w:val="40"/>
              </w:rPr>
              <w:t>)</w:t>
            </w:r>
          </w:p>
        </w:tc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14:paraId="5FDB721C" w14:textId="742BC783" w:rsidR="00726FDE" w:rsidRPr="008C1E7A" w:rsidRDefault="00726FDE" w:rsidP="00726FDE">
            <w:pPr>
              <w:pStyle w:val="NoSpacing"/>
              <w:rPr>
                <w:sz w:val="24"/>
                <w:szCs w:val="40"/>
              </w:rPr>
            </w:pPr>
            <w:r w:rsidRPr="008C1E7A">
              <w:rPr>
                <w:sz w:val="24"/>
                <w:szCs w:val="40"/>
              </w:rPr>
              <w:t>Mickleover All Saints PCC</w:t>
            </w:r>
          </w:p>
        </w:tc>
      </w:tr>
      <w:tr w:rsidR="00726FDE" w14:paraId="27A96489" w14:textId="77777777" w:rsidTr="00726FDE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sdt>
            <w:sdtPr>
              <w:rPr>
                <w:sz w:val="24"/>
                <w:szCs w:val="24"/>
              </w:rPr>
              <w:id w:val="-16899029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38EEDF" w14:textId="7A56934D" w:rsidR="00726FDE" w:rsidRPr="00BA2FB6" w:rsidRDefault="00522455" w:rsidP="00726FDE">
                <w:pPr>
                  <w:pStyle w:val="NoSpacing"/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730DF57" w14:textId="1BFAB8EB" w:rsidR="00726FDE" w:rsidRPr="008C1E7A" w:rsidRDefault="00726FDE" w:rsidP="00726FDE">
            <w:pPr>
              <w:pStyle w:val="NoSpacing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Cash</w:t>
            </w:r>
          </w:p>
        </w:tc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14:paraId="38F4F009" w14:textId="77777777" w:rsidR="00726FDE" w:rsidRPr="008C1E7A" w:rsidRDefault="00726FDE" w:rsidP="00726FDE">
            <w:pPr>
              <w:pStyle w:val="NoSpacing"/>
              <w:rPr>
                <w:sz w:val="24"/>
                <w:szCs w:val="40"/>
              </w:rPr>
            </w:pPr>
          </w:p>
        </w:tc>
      </w:tr>
      <w:tr w:rsidR="00726FDE" w14:paraId="0F7D6D2A" w14:textId="77777777" w:rsidTr="00FF7FCB">
        <w:trPr>
          <w:trHeight w:val="124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sz w:val="24"/>
                <w:szCs w:val="24"/>
              </w:rPr>
              <w:id w:val="761882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BF7FDD" w14:textId="1FCA9399" w:rsidR="00726FDE" w:rsidRDefault="00522455" w:rsidP="00726FDE">
                <w:pPr>
                  <w:pStyle w:val="NoSpacing"/>
                  <w:jc w:val="center"/>
                  <w:rPr>
                    <w:sz w:val="24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E434E54" w14:textId="19C72412" w:rsidR="00726FDE" w:rsidRPr="008C1E7A" w:rsidRDefault="00726FDE" w:rsidP="00726FDE">
            <w:pPr>
              <w:pStyle w:val="NoSpacing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BACS</w:t>
            </w:r>
          </w:p>
        </w:tc>
        <w:tc>
          <w:tcPr>
            <w:tcW w:w="5391" w:type="dxa"/>
            <w:tcBorders>
              <w:top w:val="nil"/>
              <w:left w:val="nil"/>
              <w:bottom w:val="nil"/>
              <w:right w:val="nil"/>
            </w:tcBorders>
          </w:tcPr>
          <w:p w14:paraId="6087DB62" w14:textId="77777777" w:rsidR="00726FDE" w:rsidRPr="00FF7FCB" w:rsidRDefault="00726FDE" w:rsidP="00726FDE">
            <w:pPr>
              <w:pStyle w:val="NoSpacing"/>
              <w:rPr>
                <w:sz w:val="24"/>
                <w:szCs w:val="40"/>
              </w:rPr>
            </w:pPr>
            <w:r w:rsidRPr="00FF7FCB">
              <w:rPr>
                <w:sz w:val="24"/>
                <w:szCs w:val="40"/>
              </w:rPr>
              <w:t>HSBC Bank</w:t>
            </w:r>
          </w:p>
          <w:p w14:paraId="56F825B4" w14:textId="5DB3D5E1" w:rsidR="00726FDE" w:rsidRPr="00FF7FCB" w:rsidRDefault="00726FDE" w:rsidP="00726FDE">
            <w:pPr>
              <w:pStyle w:val="NoSpacing"/>
              <w:rPr>
                <w:sz w:val="24"/>
                <w:szCs w:val="40"/>
              </w:rPr>
            </w:pPr>
            <w:r w:rsidRPr="00FF7FCB">
              <w:rPr>
                <w:sz w:val="24"/>
                <w:szCs w:val="40"/>
              </w:rPr>
              <w:t xml:space="preserve">Acct Name: </w:t>
            </w:r>
            <w:r w:rsidRPr="00FF7FCB">
              <w:rPr>
                <w:sz w:val="24"/>
                <w:szCs w:val="24"/>
              </w:rPr>
              <w:t>Mickleover All Saints Parochial Church</w:t>
            </w:r>
          </w:p>
          <w:p w14:paraId="04843F82" w14:textId="77777777" w:rsidR="00FF7FCB" w:rsidRPr="00FF7FCB" w:rsidRDefault="00726FDE" w:rsidP="00726FDE">
            <w:pPr>
              <w:pStyle w:val="NoSpacing"/>
              <w:rPr>
                <w:sz w:val="24"/>
                <w:szCs w:val="40"/>
              </w:rPr>
            </w:pPr>
            <w:r w:rsidRPr="00FF7FCB">
              <w:rPr>
                <w:sz w:val="24"/>
                <w:szCs w:val="40"/>
              </w:rPr>
              <w:t>Acct Number: 71101064</w:t>
            </w:r>
          </w:p>
          <w:p w14:paraId="0720C6F6" w14:textId="79F9285E" w:rsidR="00FF7FCB" w:rsidRPr="008C1E7A" w:rsidRDefault="00FF7FCB" w:rsidP="00726FDE">
            <w:pPr>
              <w:pStyle w:val="NoSpacing"/>
              <w:rPr>
                <w:sz w:val="24"/>
                <w:szCs w:val="40"/>
              </w:rPr>
            </w:pPr>
            <w:r w:rsidRPr="00FF7FCB">
              <w:rPr>
                <w:sz w:val="24"/>
                <w:szCs w:val="40"/>
              </w:rPr>
              <w:t>Sort Code: 40-33-30</w:t>
            </w:r>
          </w:p>
        </w:tc>
      </w:tr>
    </w:tbl>
    <w:p w14:paraId="20901E1E" w14:textId="77777777" w:rsidR="003504C8" w:rsidRPr="00003212" w:rsidRDefault="003504C8" w:rsidP="005B3AC4">
      <w:pPr>
        <w:pStyle w:val="NoSpacing"/>
      </w:pPr>
    </w:p>
    <w:sectPr w:rsidR="003504C8" w:rsidRPr="00003212" w:rsidSect="001473A0">
      <w:headerReference w:type="default" r:id="rId10"/>
      <w:footerReference w:type="default" r:id="rId11"/>
      <w:pgSz w:w="12240" w:h="15840"/>
      <w:pgMar w:top="1440" w:right="1440" w:bottom="1008" w:left="1440" w:header="510" w:footer="5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C9D3E" w14:textId="77777777" w:rsidR="00EF1F8C" w:rsidRDefault="00EF1F8C" w:rsidP="00C9238F">
      <w:pPr>
        <w:spacing w:after="0" w:line="240" w:lineRule="auto"/>
      </w:pPr>
      <w:r>
        <w:separator/>
      </w:r>
    </w:p>
  </w:endnote>
  <w:endnote w:type="continuationSeparator" w:id="0">
    <w:p w14:paraId="43CC9F2B" w14:textId="77777777" w:rsidR="00EF1F8C" w:rsidRDefault="00EF1F8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3FF712-30EF-40FD-8D2B-849AE1E506CB}"/>
    <w:embedBold r:id="rId2" w:fontKey="{870EEFA3-88F5-46FC-8219-761474C440B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0F85C41-B7D9-4A3D-932C-2D2951410C8C}"/>
    <w:embedBold r:id="rId4" w:fontKey="{781A9C8D-84FD-4974-9495-963640ED7CC1}"/>
    <w:embedItalic r:id="rId5" w:fontKey="{C2256D24-73E4-446A-A3C4-EF485511DFF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2A11784-56F1-46F2-83FC-C2FF1F13C2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0F38D851-0380-4606-AF1E-0A23177B11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99" w:type="dxa"/>
      <w:tblInd w:w="-851" w:type="dxa"/>
      <w:tblLook w:val="04A0" w:firstRow="1" w:lastRow="0" w:firstColumn="1" w:lastColumn="0" w:noHBand="0" w:noVBand="1"/>
    </w:tblPr>
    <w:tblGrid>
      <w:gridCol w:w="5599"/>
      <w:gridCol w:w="5600"/>
    </w:tblGrid>
    <w:tr w:rsidR="005B3AC4" w:rsidRPr="00003212" w14:paraId="56F77DF9" w14:textId="77777777" w:rsidTr="00121848">
      <w:trPr>
        <w:trHeight w:val="851"/>
      </w:trPr>
      <w:tc>
        <w:tcPr>
          <w:tcW w:w="5599" w:type="dxa"/>
          <w:vAlign w:val="center"/>
        </w:tcPr>
        <w:p w14:paraId="13FDFADD" w14:textId="2122AE6A" w:rsidR="005B3AC4" w:rsidRPr="001473A0" w:rsidRDefault="005B3AC4" w:rsidP="00D30B90">
          <w:pPr>
            <w:tabs>
              <w:tab w:val="center" w:pos="4680"/>
              <w:tab w:val="right" w:pos="9810"/>
            </w:tabs>
            <w:spacing w:after="0" w:line="240" w:lineRule="auto"/>
            <w:rPr>
              <w:b/>
              <w:bCs/>
              <w:sz w:val="18"/>
              <w:szCs w:val="24"/>
            </w:rPr>
          </w:pPr>
          <w:r w:rsidRPr="001473A0">
            <w:rPr>
              <w:b/>
              <w:bCs/>
              <w:sz w:val="18"/>
              <w:szCs w:val="24"/>
            </w:rPr>
            <w:t>Return th</w:t>
          </w:r>
          <w:r>
            <w:rPr>
              <w:b/>
              <w:bCs/>
              <w:sz w:val="18"/>
              <w:szCs w:val="24"/>
            </w:rPr>
            <w:t>is</w:t>
          </w:r>
          <w:r w:rsidRPr="001473A0">
            <w:rPr>
              <w:b/>
              <w:bCs/>
              <w:sz w:val="18"/>
              <w:szCs w:val="24"/>
            </w:rPr>
            <w:t xml:space="preserve"> form to the Church Office</w:t>
          </w:r>
        </w:p>
        <w:p w14:paraId="77C5B8E8" w14:textId="30D26F20" w:rsidR="005B3AC4" w:rsidRDefault="005B3AC4" w:rsidP="00D30B9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All Saints Church Office, Etwall Road, Mickleover, Derby, DE3 0DL </w:t>
          </w:r>
        </w:p>
        <w:p w14:paraId="071F8699" w14:textId="30E2384F" w:rsidR="005B3AC4" w:rsidRDefault="005B3AC4" w:rsidP="005B3AC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5B3AC4">
            <w:rPr>
              <w:sz w:val="18"/>
              <w:szCs w:val="24"/>
            </w:rPr>
            <w:t>allsaintsadmin@mickleoveranglicans.org.uk</w:t>
          </w:r>
        </w:p>
        <w:p w14:paraId="2082D0BC" w14:textId="56B8B5B3" w:rsidR="005B3AC4" w:rsidRDefault="005B3AC4" w:rsidP="005B3AC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01332 510446</w:t>
          </w:r>
        </w:p>
        <w:p w14:paraId="45F17D01" w14:textId="558E7F5B" w:rsidR="005B3AC4" w:rsidRDefault="005B3AC4" w:rsidP="005B3AC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www.mickleoveranglicans.org.uk</w:t>
          </w:r>
        </w:p>
      </w:tc>
      <w:tc>
        <w:tcPr>
          <w:tcW w:w="5600" w:type="dxa"/>
          <w:vAlign w:val="center"/>
        </w:tcPr>
        <w:p w14:paraId="014C5689" w14:textId="77777777" w:rsidR="005B3AC4" w:rsidRPr="00A324B8" w:rsidRDefault="005B3AC4" w:rsidP="00CF3AE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b/>
              <w:bCs/>
              <w:sz w:val="18"/>
              <w:szCs w:val="24"/>
              <w:u w:val="single"/>
            </w:rPr>
          </w:pPr>
          <w:r w:rsidRPr="00A324B8">
            <w:rPr>
              <w:b/>
              <w:bCs/>
              <w:sz w:val="18"/>
              <w:szCs w:val="24"/>
              <w:u w:val="single"/>
            </w:rPr>
            <w:t>OFFICE USE</w:t>
          </w:r>
        </w:p>
        <w:p w14:paraId="679FFA1B" w14:textId="0329B679" w:rsidR="005B3AC4" w:rsidRDefault="005B3AC4" w:rsidP="00CF3AE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Date Paid</w:t>
          </w:r>
          <w:r w:rsidR="00CF3AE1" w:rsidRPr="00BA2FB6">
            <w:rPr>
              <w:sz w:val="24"/>
              <w:szCs w:val="24"/>
            </w:rPr>
            <w:t xml:space="preserve"> </w:t>
          </w:r>
          <w:r w:rsidR="00CF3AE1">
            <w:rPr>
              <w:sz w:val="20"/>
              <w:szCs w:val="20"/>
            </w:rPr>
            <w:t>_________</w:t>
          </w:r>
          <w:r w:rsidR="00A324B8">
            <w:rPr>
              <w:sz w:val="20"/>
              <w:szCs w:val="20"/>
            </w:rPr>
            <w:t>_</w:t>
          </w:r>
        </w:p>
        <w:p w14:paraId="34DE72E3" w14:textId="563DC5E6" w:rsidR="005B3AC4" w:rsidRDefault="005B3AC4" w:rsidP="00CF3AE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Key Collection Date</w:t>
          </w:r>
          <w:r w:rsidR="00CF3AE1" w:rsidRPr="00BA2FB6">
            <w:rPr>
              <w:sz w:val="24"/>
              <w:szCs w:val="24"/>
            </w:rPr>
            <w:t xml:space="preserve"> </w:t>
          </w:r>
          <w:r w:rsidR="00A324B8">
            <w:rPr>
              <w:sz w:val="20"/>
              <w:szCs w:val="20"/>
            </w:rPr>
            <w:t>__________</w:t>
          </w:r>
        </w:p>
        <w:p w14:paraId="3B2F66A5" w14:textId="43117DD1" w:rsidR="005B3AC4" w:rsidRDefault="00CF3AE1" w:rsidP="00CF3AE1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Deposit Paid </w:t>
          </w:r>
          <w:sdt>
            <w:sdtPr>
              <w:rPr>
                <w:sz w:val="20"/>
                <w:szCs w:val="20"/>
              </w:rPr>
              <w:id w:val="272840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522455">
                <w:rPr>
                  <w:rFonts w:ascii="MS Gothic" w:eastAsia="MS Gothic" w:hAnsi="MS Gothic" w:hint="eastAsia"/>
                  <w:sz w:val="20"/>
                  <w:szCs w:val="20"/>
                </w:rPr>
                <w:t>☐</w:t>
              </w:r>
            </w:sdtContent>
          </w:sdt>
        </w:p>
        <w:p w14:paraId="69B4C507" w14:textId="54EA4A40" w:rsidR="005B3AC4" w:rsidRPr="00003212" w:rsidRDefault="005B3AC4" w:rsidP="00D30B90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</w:tr>
  </w:tbl>
  <w:p w14:paraId="6FA8B0E4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C7384" w14:textId="77777777" w:rsidR="00EF1F8C" w:rsidRDefault="00EF1F8C" w:rsidP="00C9238F">
      <w:pPr>
        <w:spacing w:after="0" w:line="240" w:lineRule="auto"/>
      </w:pPr>
      <w:r>
        <w:separator/>
      </w:r>
    </w:p>
  </w:footnote>
  <w:footnote w:type="continuationSeparator" w:id="0">
    <w:p w14:paraId="796CB288" w14:textId="77777777" w:rsidR="00EF1F8C" w:rsidRDefault="00EF1F8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-709" w:type="dxa"/>
      <w:shd w:val="clear" w:color="auto" w:fill="731F1C" w:themeFill="accent5"/>
      <w:tblLook w:val="04A0" w:firstRow="1" w:lastRow="0" w:firstColumn="1" w:lastColumn="0" w:noHBand="0" w:noVBand="1"/>
    </w:tblPr>
    <w:tblGrid>
      <w:gridCol w:w="10915"/>
    </w:tblGrid>
    <w:tr w:rsidR="008C1E7A" w:rsidRPr="00576892" w14:paraId="106CFD37" w14:textId="77777777" w:rsidTr="00D30B90">
      <w:trPr>
        <w:trHeight w:val="990"/>
      </w:trPr>
      <w:tc>
        <w:tcPr>
          <w:tcW w:w="10915" w:type="dxa"/>
          <w:shd w:val="clear" w:color="auto" w:fill="auto"/>
          <w:vAlign w:val="center"/>
        </w:tcPr>
        <w:p w14:paraId="79791D76" w14:textId="688A3D40" w:rsidR="008C1E7A" w:rsidRPr="00A324B8" w:rsidRDefault="008C1E7A" w:rsidP="008C1E7A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eastAsia="Calibri" w:cstheme="minorHAnsi"/>
              <w:b/>
              <w:noProof/>
              <w:color w:val="000000" w:themeColor="text1"/>
              <w:sz w:val="36"/>
              <w:szCs w:val="20"/>
            </w:rPr>
          </w:pPr>
          <w:r w:rsidRPr="00A324B8">
            <w:rPr>
              <w:rFonts w:eastAsia="Calibri" w:cstheme="minorHAnsi"/>
              <w:b/>
              <w:noProof/>
              <w:color w:val="FFFFFF" w:themeColor="background1"/>
              <w:sz w:val="48"/>
            </w:rPr>
            <w:drawing>
              <wp:anchor distT="0" distB="0" distL="114300" distR="114300" simplePos="0" relativeHeight="251661312" behindDoc="0" locked="0" layoutInCell="1" allowOverlap="1" wp14:anchorId="6DD1F380" wp14:editId="6CC5B2F7">
                <wp:simplePos x="0" y="0"/>
                <wp:positionH relativeFrom="column">
                  <wp:posOffset>-80645</wp:posOffset>
                </wp:positionH>
                <wp:positionV relativeFrom="paragraph">
                  <wp:posOffset>28575</wp:posOffset>
                </wp:positionV>
                <wp:extent cx="1046480" cy="657225"/>
                <wp:effectExtent l="0" t="0" r="1270" b="0"/>
                <wp:wrapNone/>
                <wp:docPr id="2" name="Picture 2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10000" b="90000" l="10000" r="90000">
                                      <a14:foregroundMark x1="79339" y1="45175" x2="79339" y2="45175"/>
                                      <a14:foregroundMark x1="74380" y1="67105" x2="74380" y2="67105"/>
                                      <a14:foregroundMark x1="74656" y1="70175" x2="74656" y2="70175"/>
                                      <a14:foregroundMark x1="20937" y1="70175" x2="20937" y2="70175"/>
                                      <a14:foregroundMark x1="21212" y1="75439" x2="21212" y2="75439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29" t="11407" r="10502" b="11597"/>
                        <a:stretch/>
                      </pic:blipFill>
                      <pic:spPr bwMode="auto">
                        <a:xfrm>
                          <a:off x="0" y="0"/>
                          <a:ext cx="1046480" cy="65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324B8">
            <w:rPr>
              <w:rFonts w:eastAsia="Calibri" w:cstheme="minorHAnsi"/>
              <w:b/>
              <w:noProof/>
              <w:color w:val="000000" w:themeColor="text1"/>
              <w:sz w:val="36"/>
              <w:szCs w:val="20"/>
            </w:rPr>
            <w:t>All Saints Church Centre, Mickleover</w:t>
          </w:r>
        </w:p>
        <w:p w14:paraId="69A8EBDA" w14:textId="7E240420" w:rsidR="008C1E7A" w:rsidRPr="00BA2FB6" w:rsidRDefault="008C1E7A" w:rsidP="00BA2FB6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eastAsia="Calibri" w:cstheme="minorHAnsi"/>
              <w:b/>
              <w:noProof/>
              <w:color w:val="FFFFFF" w:themeColor="background1"/>
              <w:sz w:val="44"/>
              <w:szCs w:val="24"/>
            </w:rPr>
          </w:pPr>
          <w:r w:rsidRPr="00A324B8">
            <w:rPr>
              <w:rFonts w:eastAsia="Calibri" w:cstheme="minorHAnsi"/>
              <w:b/>
              <w:noProof/>
              <w:color w:val="000000" w:themeColor="text1"/>
              <w:sz w:val="36"/>
              <w:szCs w:val="20"/>
            </w:rPr>
            <w:t>Booking Form</w:t>
          </w:r>
        </w:p>
      </w:tc>
    </w:tr>
  </w:tbl>
  <w:p w14:paraId="403AD37D" w14:textId="77777777" w:rsidR="00C9238F" w:rsidRPr="00A324B8" w:rsidRDefault="00C9238F" w:rsidP="00576892">
    <w:pPr>
      <w:pStyle w:val="NoSpacing"/>
      <w:rPr>
        <w:sz w:val="10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24945393">
    <w:abstractNumId w:val="11"/>
  </w:num>
  <w:num w:numId="2" w16cid:durableId="688026938">
    <w:abstractNumId w:val="7"/>
  </w:num>
  <w:num w:numId="3" w16cid:durableId="746878548">
    <w:abstractNumId w:val="15"/>
  </w:num>
  <w:num w:numId="4" w16cid:durableId="235208997">
    <w:abstractNumId w:val="12"/>
  </w:num>
  <w:num w:numId="5" w16cid:durableId="1927298721">
    <w:abstractNumId w:val="13"/>
  </w:num>
  <w:num w:numId="6" w16cid:durableId="1933732482">
    <w:abstractNumId w:val="19"/>
  </w:num>
  <w:num w:numId="7" w16cid:durableId="75639480">
    <w:abstractNumId w:val="6"/>
  </w:num>
  <w:num w:numId="8" w16cid:durableId="1126506474">
    <w:abstractNumId w:val="10"/>
  </w:num>
  <w:num w:numId="9" w16cid:durableId="680863217">
    <w:abstractNumId w:val="17"/>
  </w:num>
  <w:num w:numId="10" w16cid:durableId="1006707062">
    <w:abstractNumId w:val="1"/>
  </w:num>
  <w:num w:numId="11" w16cid:durableId="306863879">
    <w:abstractNumId w:val="5"/>
  </w:num>
  <w:num w:numId="12" w16cid:durableId="555511337">
    <w:abstractNumId w:val="0"/>
  </w:num>
  <w:num w:numId="13" w16cid:durableId="313262757">
    <w:abstractNumId w:val="2"/>
  </w:num>
  <w:num w:numId="14" w16cid:durableId="91899846">
    <w:abstractNumId w:val="9"/>
  </w:num>
  <w:num w:numId="15" w16cid:durableId="430978577">
    <w:abstractNumId w:val="8"/>
  </w:num>
  <w:num w:numId="16" w16cid:durableId="429476389">
    <w:abstractNumId w:val="16"/>
  </w:num>
  <w:num w:numId="17" w16cid:durableId="1584030927">
    <w:abstractNumId w:val="3"/>
  </w:num>
  <w:num w:numId="18" w16cid:durableId="1014960630">
    <w:abstractNumId w:val="21"/>
  </w:num>
  <w:num w:numId="19" w16cid:durableId="61948718">
    <w:abstractNumId w:val="18"/>
  </w:num>
  <w:num w:numId="20" w16cid:durableId="477109974">
    <w:abstractNumId w:val="14"/>
  </w:num>
  <w:num w:numId="21" w16cid:durableId="535506676">
    <w:abstractNumId w:val="20"/>
  </w:num>
  <w:num w:numId="22" w16cid:durableId="60896977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CB3"/>
    <w:rsid w:val="00003212"/>
    <w:rsid w:val="00052382"/>
    <w:rsid w:val="0006568A"/>
    <w:rsid w:val="00065A07"/>
    <w:rsid w:val="00076F0F"/>
    <w:rsid w:val="00084253"/>
    <w:rsid w:val="000D1F49"/>
    <w:rsid w:val="001473A0"/>
    <w:rsid w:val="00156491"/>
    <w:rsid w:val="001727CA"/>
    <w:rsid w:val="001B0397"/>
    <w:rsid w:val="002C56E6"/>
    <w:rsid w:val="002D3238"/>
    <w:rsid w:val="003504C8"/>
    <w:rsid w:val="003570F7"/>
    <w:rsid w:val="00361E11"/>
    <w:rsid w:val="003F0847"/>
    <w:rsid w:val="0040090B"/>
    <w:rsid w:val="0046302A"/>
    <w:rsid w:val="00487D2D"/>
    <w:rsid w:val="004D5D62"/>
    <w:rsid w:val="004E5717"/>
    <w:rsid w:val="005112D0"/>
    <w:rsid w:val="00522455"/>
    <w:rsid w:val="00576892"/>
    <w:rsid w:val="00577E06"/>
    <w:rsid w:val="005A3BF7"/>
    <w:rsid w:val="005B3AC4"/>
    <w:rsid w:val="005C74FC"/>
    <w:rsid w:val="005F2035"/>
    <w:rsid w:val="005F7990"/>
    <w:rsid w:val="006006FF"/>
    <w:rsid w:val="0063739C"/>
    <w:rsid w:val="006E39A7"/>
    <w:rsid w:val="00726FDE"/>
    <w:rsid w:val="00770F25"/>
    <w:rsid w:val="007A35A8"/>
    <w:rsid w:val="007B0A85"/>
    <w:rsid w:val="007C6A52"/>
    <w:rsid w:val="0082043E"/>
    <w:rsid w:val="0089447A"/>
    <w:rsid w:val="00896CB3"/>
    <w:rsid w:val="00897670"/>
    <w:rsid w:val="008B0E32"/>
    <w:rsid w:val="008C1E7A"/>
    <w:rsid w:val="008E203A"/>
    <w:rsid w:val="0091229C"/>
    <w:rsid w:val="00920221"/>
    <w:rsid w:val="00940E73"/>
    <w:rsid w:val="0098597D"/>
    <w:rsid w:val="009C5E93"/>
    <w:rsid w:val="009F619A"/>
    <w:rsid w:val="009F6DDE"/>
    <w:rsid w:val="00A1613A"/>
    <w:rsid w:val="00A324B8"/>
    <w:rsid w:val="00A370A8"/>
    <w:rsid w:val="00A7446D"/>
    <w:rsid w:val="00AF6BFE"/>
    <w:rsid w:val="00BA2FB6"/>
    <w:rsid w:val="00BD4753"/>
    <w:rsid w:val="00BD5CB1"/>
    <w:rsid w:val="00BE62EE"/>
    <w:rsid w:val="00C003BA"/>
    <w:rsid w:val="00C26236"/>
    <w:rsid w:val="00C30F81"/>
    <w:rsid w:val="00C46878"/>
    <w:rsid w:val="00C9238F"/>
    <w:rsid w:val="00C96307"/>
    <w:rsid w:val="00CB4A51"/>
    <w:rsid w:val="00CD4532"/>
    <w:rsid w:val="00CD47B0"/>
    <w:rsid w:val="00CE6104"/>
    <w:rsid w:val="00CE7918"/>
    <w:rsid w:val="00CF3AE1"/>
    <w:rsid w:val="00D16163"/>
    <w:rsid w:val="00D30B90"/>
    <w:rsid w:val="00DB3FAD"/>
    <w:rsid w:val="00E61C09"/>
    <w:rsid w:val="00EB3B58"/>
    <w:rsid w:val="00EC7359"/>
    <w:rsid w:val="00EE3054"/>
    <w:rsid w:val="00EF1F8C"/>
    <w:rsid w:val="00F00606"/>
    <w:rsid w:val="00F01256"/>
    <w:rsid w:val="00FC7475"/>
    <w:rsid w:val="00FE78A0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BAD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350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E53B8EB7EC462596E59A70FBDB8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4490A-148C-4869-AF78-9E6B2077BAD5}"/>
      </w:docPartPr>
      <w:docPartBody>
        <w:p w:rsidR="00075A14" w:rsidRDefault="00000000">
          <w:pPr>
            <w:pStyle w:val="F9E53B8EB7EC462596E59A70FBDB81EB"/>
          </w:pPr>
          <w:r w:rsidRPr="00576892">
            <w:t>Address</w:t>
          </w:r>
        </w:p>
      </w:docPartBody>
    </w:docPart>
    <w:docPart>
      <w:docPartPr>
        <w:name w:val="7CDCFEE8AC444BF6BF9D69863CE27F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7FA60-A049-4101-A7DA-074BE21AC1DB}"/>
      </w:docPartPr>
      <w:docPartBody>
        <w:p w:rsidR="00075A14" w:rsidRDefault="00000000">
          <w:pPr>
            <w:pStyle w:val="7CDCFEE8AC444BF6BF9D69863CE27F65"/>
          </w:pPr>
          <w:r w:rsidRPr="00576892">
            <w:t>Email</w:t>
          </w:r>
        </w:p>
      </w:docPartBody>
    </w:docPart>
    <w:docPart>
      <w:docPartPr>
        <w:name w:val="67D3CC71674042C98074B6D36F089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83120-543A-4EC0-A1D8-15B09B5ECC5B}"/>
      </w:docPartPr>
      <w:docPartBody>
        <w:p w:rsidR="00075A14" w:rsidRDefault="00FB5073" w:rsidP="00FB5073">
          <w:pPr>
            <w:pStyle w:val="67D3CC71674042C98074B6D36F089B79"/>
          </w:pPr>
          <w:r>
            <w:t xml:space="preserve">Home </w:t>
          </w:r>
          <w:r w:rsidRPr="00576892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073"/>
    <w:rsid w:val="00023E28"/>
    <w:rsid w:val="000514CE"/>
    <w:rsid w:val="00075A14"/>
    <w:rsid w:val="00B932E3"/>
    <w:rsid w:val="00E632A8"/>
    <w:rsid w:val="00FB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E53B8EB7EC462596E59A70FBDB81EB">
    <w:name w:val="F9E53B8EB7EC462596E59A70FBDB81EB"/>
  </w:style>
  <w:style w:type="paragraph" w:customStyle="1" w:styleId="7CDCFEE8AC444BF6BF9D69863CE27F65">
    <w:name w:val="7CDCFEE8AC444BF6BF9D69863CE27F6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D3CC71674042C98074B6D36F089B79">
    <w:name w:val="67D3CC71674042C98074B6D36F089B79"/>
    <w:rsid w:val="00FB50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2023-01-31T11:21:00Z</dcterms:created>
  <dcterms:modified xsi:type="dcterms:W3CDTF">2023-01-31T11:21:00Z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